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0A85" w14:textId="0E9CA7CB" w:rsidR="005B0951" w:rsidRDefault="00A04B92" w:rsidP="00A04B9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A04B92">
        <w:rPr>
          <w:b/>
          <w:bCs/>
          <w:sz w:val="28"/>
          <w:szCs w:val="28"/>
          <w:u w:val="single"/>
        </w:rPr>
        <w:t xml:space="preserve">BWCAT </w:t>
      </w:r>
      <w:r w:rsidR="00822E1D">
        <w:rPr>
          <w:b/>
          <w:bCs/>
          <w:sz w:val="28"/>
          <w:szCs w:val="28"/>
          <w:u w:val="single"/>
        </w:rPr>
        <w:t>(16-19 BURSARY FUND CLAIM FORM)</w:t>
      </w:r>
    </w:p>
    <w:p w14:paraId="0EE7C21B" w14:textId="77777777" w:rsidR="00A04B92" w:rsidRDefault="00A04B92" w:rsidP="00A04B9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71ED4CDA" w14:textId="0E58B295" w:rsidR="00822E1D" w:rsidRDefault="00822E1D" w:rsidP="00A04B92">
      <w:pPr>
        <w:spacing w:after="0" w:line="240" w:lineRule="auto"/>
        <w:jc w:val="both"/>
      </w:pPr>
      <w:r>
        <w:t xml:space="preserve">This form should be used for students who have been allocated funding from the 16-19 Bursary Fund. </w:t>
      </w:r>
    </w:p>
    <w:p w14:paraId="35DBA5A8" w14:textId="77777777" w:rsidR="00822E1D" w:rsidRDefault="00822E1D" w:rsidP="00A04B92">
      <w:pPr>
        <w:spacing w:after="0" w:line="240" w:lineRule="auto"/>
        <w:jc w:val="both"/>
      </w:pPr>
    </w:p>
    <w:p w14:paraId="275F17C2" w14:textId="1755FFCE" w:rsidR="00822E1D" w:rsidRDefault="00822E1D" w:rsidP="00A04B92">
      <w:pPr>
        <w:spacing w:after="0" w:line="240" w:lineRule="auto"/>
        <w:jc w:val="both"/>
      </w:pPr>
      <w:r>
        <w:t xml:space="preserve">Claims should </w:t>
      </w:r>
      <w:r w:rsidR="006B5A9D">
        <w:t xml:space="preserve">ideally </w:t>
      </w:r>
      <w:r>
        <w:t xml:space="preserve">be submitted no more than </w:t>
      </w:r>
      <w:r w:rsidRPr="00CF1CFF">
        <w:rPr>
          <w:b/>
          <w:bCs/>
        </w:rPr>
        <w:t>once every half term</w:t>
      </w:r>
      <w:r>
        <w:t xml:space="preserve"> and </w:t>
      </w:r>
      <w:r w:rsidRPr="00822E1D">
        <w:rPr>
          <w:b/>
          <w:bCs/>
        </w:rPr>
        <w:t>no later than 11</w:t>
      </w:r>
      <w:r w:rsidRPr="00822E1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822E1D">
        <w:rPr>
          <w:b/>
          <w:bCs/>
        </w:rPr>
        <w:t>July 202</w:t>
      </w:r>
      <w:r w:rsidR="006B5A9D">
        <w:rPr>
          <w:b/>
          <w:bCs/>
        </w:rPr>
        <w:t>7</w:t>
      </w:r>
      <w:r>
        <w:rPr>
          <w:b/>
          <w:bCs/>
        </w:rPr>
        <w:t xml:space="preserve">. </w:t>
      </w:r>
      <w:r>
        <w:t>All receipts should be provided</w:t>
      </w:r>
      <w:r w:rsidR="00B755A6">
        <w:t xml:space="preserve"> where possible</w:t>
      </w:r>
      <w:r>
        <w:t xml:space="preserve">. All claims are subject to satisfactory attendance </w:t>
      </w:r>
      <w:r w:rsidR="005940FB">
        <w:t>and attitude to learning/behaviour as set out in the 6</w:t>
      </w:r>
      <w:r w:rsidR="005940FB" w:rsidRPr="005940FB">
        <w:rPr>
          <w:vertAlign w:val="superscript"/>
        </w:rPr>
        <w:t>th</w:t>
      </w:r>
      <w:r w:rsidR="005940FB">
        <w:t xml:space="preserve"> form behaviour policy.</w:t>
      </w:r>
    </w:p>
    <w:p w14:paraId="77558572" w14:textId="77777777" w:rsidR="005940FB" w:rsidRDefault="005940FB" w:rsidP="00A04B92">
      <w:pPr>
        <w:spacing w:after="0" w:line="240" w:lineRule="auto"/>
        <w:jc w:val="both"/>
      </w:pPr>
    </w:p>
    <w:p w14:paraId="3791BC52" w14:textId="406A5AF8" w:rsidR="00822E1D" w:rsidRPr="005940FB" w:rsidRDefault="005940FB" w:rsidP="005940F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***PURCHASES MUST HAVE PRE</w:t>
      </w:r>
      <w:r w:rsidR="00CF1CFF">
        <w:rPr>
          <w:b/>
          <w:bCs/>
        </w:rPr>
        <w:t>-</w:t>
      </w:r>
      <w:r>
        <w:rPr>
          <w:b/>
          <w:bCs/>
        </w:rPr>
        <w:t>APPROVAL FROM ANY MEMBER OF THE SIXTH FORM TEAM BEFORE SUBMITTING A CLAIM***</w:t>
      </w:r>
    </w:p>
    <w:p w14:paraId="5B72DE7E" w14:textId="3B04A43A" w:rsidR="00A04B92" w:rsidRDefault="00A04B92" w:rsidP="00A04B92">
      <w:pPr>
        <w:spacing w:after="0" w:line="240" w:lineRule="auto"/>
        <w:jc w:val="both"/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5940FB" w:rsidRPr="006F142F" w14:paraId="23AAA1A2" w14:textId="77777777" w:rsidTr="001C4254">
        <w:trPr>
          <w:trHeight w:val="5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C3F35C" w14:textId="77777777" w:rsidR="005940FB" w:rsidRDefault="005940FB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Student Name:</w:t>
            </w:r>
          </w:p>
          <w:p w14:paraId="3ECE226D" w14:textId="4F09A777" w:rsidR="005940FB" w:rsidRPr="006F142F" w:rsidRDefault="005940FB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(</w:t>
            </w:r>
            <w:r w:rsidR="00CF1CFF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p</w:t>
            </w: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lease print clearly)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B7596" w14:textId="77777777" w:rsidR="005940FB" w:rsidRPr="006F142F" w:rsidRDefault="005940FB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6F142F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</w:tbl>
    <w:p w14:paraId="01FE6524" w14:textId="77777777" w:rsidR="00C92055" w:rsidRDefault="00C92055" w:rsidP="00C92055">
      <w:pPr>
        <w:spacing w:after="0" w:line="240" w:lineRule="auto"/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240"/>
        <w:gridCol w:w="1701"/>
        <w:gridCol w:w="2126"/>
      </w:tblGrid>
      <w:tr w:rsidR="005940FB" w:rsidRPr="005940FB" w14:paraId="57EBAEFA" w14:textId="77777777" w:rsidTr="00CF1CFF">
        <w:trPr>
          <w:trHeight w:val="546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42FBA1" w14:textId="24A4C5A9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Description</w:t>
            </w: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br/>
              <w:t>(Fares, Stationary etc)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BC231B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Amount Claimed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BB7ED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Comments</w:t>
            </w:r>
          </w:p>
        </w:tc>
      </w:tr>
      <w:tr w:rsidR="00D947D9" w:rsidRPr="005940FB" w14:paraId="6251DBFF" w14:textId="77777777" w:rsidTr="00CF1CFF">
        <w:trPr>
          <w:trHeight w:val="6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8949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bookmarkStart w:id="0" w:name="_Hlk175132633"/>
            <w:r w:rsidRPr="005940FB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6E8A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486BE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bookmarkEnd w:id="0"/>
      <w:tr w:rsidR="00D947D9" w:rsidRPr="005940FB" w14:paraId="68A4E472" w14:textId="77777777" w:rsidTr="00CF1CFF">
        <w:trPr>
          <w:trHeight w:val="6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AF95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9E131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0C43C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5940FB" w14:paraId="7A0965DC" w14:textId="77777777" w:rsidTr="00CF1CFF">
        <w:trPr>
          <w:trHeight w:val="6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E187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4B209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F3BC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5940FB" w14:paraId="092AFD0B" w14:textId="77777777" w:rsidTr="00CF1CFF">
        <w:trPr>
          <w:trHeight w:val="6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59EB5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7445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77832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5940FB" w14:paraId="003158ED" w14:textId="77777777" w:rsidTr="00CF1CFF">
        <w:trPr>
          <w:trHeight w:val="6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A519B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9381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CA0CB" w14:textId="77777777" w:rsidR="005940FB" w:rsidRPr="005940FB" w:rsidRDefault="005940FB" w:rsidP="005940F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5940FB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</w:tbl>
    <w:p w14:paraId="10014159" w14:textId="77777777" w:rsidR="005940FB" w:rsidRDefault="005940FB" w:rsidP="00C92055">
      <w:pPr>
        <w:spacing w:after="0" w:line="240" w:lineRule="auto"/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947D9" w:rsidRPr="006F142F" w14:paraId="6D768B57" w14:textId="77777777" w:rsidTr="001C4254">
        <w:trPr>
          <w:trHeight w:val="5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0295F3" w14:textId="20C324B6" w:rsidR="00D947D9" w:rsidRPr="006F142F" w:rsidRDefault="00D947D9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Total Amount Claimed: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F4CEA" w14:textId="77777777" w:rsidR="00D947D9" w:rsidRPr="006F142F" w:rsidRDefault="00D947D9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6F142F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</w:tbl>
    <w:p w14:paraId="4E3521C4" w14:textId="77777777" w:rsidR="005940FB" w:rsidRDefault="005940FB" w:rsidP="00C92055">
      <w:pPr>
        <w:spacing w:after="0" w:line="240" w:lineRule="auto"/>
      </w:pPr>
    </w:p>
    <w:p w14:paraId="004ABA84" w14:textId="3FC51BB8" w:rsidR="005940FB" w:rsidRDefault="00D947D9" w:rsidP="00C92055">
      <w:pPr>
        <w:spacing w:after="0" w:line="240" w:lineRule="auto"/>
        <w:rPr>
          <w:b/>
          <w:bCs/>
        </w:rPr>
      </w:pPr>
      <w:r>
        <w:rPr>
          <w:b/>
          <w:bCs/>
        </w:rPr>
        <w:t>I confirm the amounts listed above:</w:t>
      </w:r>
    </w:p>
    <w:p w14:paraId="33B50413" w14:textId="63D11A49" w:rsidR="00D947D9" w:rsidRDefault="00D947D9" w:rsidP="00D947D9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Relate to legitimate expenditure incurred </w:t>
      </w:r>
      <w:r w:rsidR="003E690B">
        <w:rPr>
          <w:b/>
          <w:bCs/>
        </w:rPr>
        <w:t xml:space="preserve">during </w:t>
      </w:r>
      <w:r>
        <w:rPr>
          <w:b/>
          <w:bCs/>
        </w:rPr>
        <w:t>my studies</w:t>
      </w:r>
    </w:p>
    <w:p w14:paraId="5BA3AC6D" w14:textId="261B92AB" w:rsidR="00D947D9" w:rsidRDefault="00D947D9" w:rsidP="00D947D9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Can be verified by an electronic or paper trail, if selected as part of a random sample by the </w:t>
      </w:r>
      <w:r w:rsidR="00C47601">
        <w:rPr>
          <w:b/>
          <w:bCs/>
        </w:rPr>
        <w:t>Trust</w:t>
      </w:r>
      <w:r>
        <w:rPr>
          <w:b/>
          <w:bCs/>
        </w:rPr>
        <w:t xml:space="preserve"> external auditors</w:t>
      </w:r>
      <w:r w:rsidR="00B755A6">
        <w:rPr>
          <w:b/>
          <w:bCs/>
        </w:rPr>
        <w:t>, or the DfE</w:t>
      </w:r>
      <w:r>
        <w:rPr>
          <w:b/>
          <w:bCs/>
        </w:rPr>
        <w:t xml:space="preserve"> and may be reclaimed if they cannot be verified</w:t>
      </w:r>
    </w:p>
    <w:p w14:paraId="1D47E2D1" w14:textId="77777777" w:rsidR="00CF1CFF" w:rsidRDefault="00CF1CFF" w:rsidP="00CF1CFF">
      <w:pPr>
        <w:spacing w:after="0" w:line="240" w:lineRule="auto"/>
        <w:rPr>
          <w:b/>
          <w:bCs/>
        </w:rPr>
      </w:pPr>
    </w:p>
    <w:p w14:paraId="56639EC9" w14:textId="00FEA85A" w:rsidR="00CF1CFF" w:rsidRPr="00CF1CFF" w:rsidRDefault="00CF1CFF" w:rsidP="00CF1CFF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 xml:space="preserve">Bank Details </w:t>
      </w:r>
      <w:r w:rsidRPr="006B5A9D">
        <w:rPr>
          <w:highlight w:val="yellow"/>
          <w:u w:val="single"/>
        </w:rPr>
        <w:t>(Student Account)</w:t>
      </w:r>
    </w:p>
    <w:p w14:paraId="73DF2CC7" w14:textId="77777777" w:rsidR="00D947D9" w:rsidRDefault="00D947D9" w:rsidP="00D947D9">
      <w:pPr>
        <w:spacing w:after="0" w:line="240" w:lineRule="auto"/>
        <w:rPr>
          <w:b/>
          <w:bCs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D947D9" w:rsidRPr="00D947D9" w14:paraId="29F28C68" w14:textId="77777777" w:rsidTr="00C47601">
        <w:trPr>
          <w:trHeight w:val="41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8F0BE9" w14:textId="68E722A2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Student Signature</w:t>
            </w:r>
            <w:r w:rsidR="00C47601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8A870" w14:textId="7777777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 </w:t>
            </w:r>
          </w:p>
        </w:tc>
      </w:tr>
      <w:tr w:rsidR="00D947D9" w:rsidRPr="00D947D9" w14:paraId="709316B9" w14:textId="77777777" w:rsidTr="00C47601">
        <w:trPr>
          <w:trHeight w:val="41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0142B4" w14:textId="77A7514E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Date</w:t>
            </w:r>
            <w:r w:rsidR="00C47601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D3D3" w14:textId="7777777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D947D9" w14:paraId="54A38135" w14:textId="77777777" w:rsidTr="00C47601">
        <w:trPr>
          <w:trHeight w:val="41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DBA593" w14:textId="316E8314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Account Name</w:t>
            </w:r>
            <w:r w:rsidR="00C47601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E7AB" w14:textId="7777777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D947D9" w14:paraId="3E6280D9" w14:textId="77777777" w:rsidTr="00C47601">
        <w:trPr>
          <w:trHeight w:val="41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A0B249" w14:textId="44B36676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Sort Code</w:t>
            </w:r>
            <w:r w:rsidR="00C47601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460CD" w14:textId="7777777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D947D9" w:rsidRPr="00D947D9" w14:paraId="5D732863" w14:textId="77777777" w:rsidTr="00C47601">
        <w:trPr>
          <w:trHeight w:val="41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F5DFB8" w14:textId="0628801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Account Number</w:t>
            </w:r>
            <w:r w:rsidR="00C47601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7C58" w14:textId="77777777" w:rsidR="00D947D9" w:rsidRPr="00D947D9" w:rsidRDefault="00D947D9" w:rsidP="00D947D9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</w:tbl>
    <w:p w14:paraId="20E8D5CB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0C6622F6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5A885EBE" w14:textId="14DFCF12" w:rsidR="00D947D9" w:rsidRPr="00C47601" w:rsidRDefault="00C47601" w:rsidP="00C4760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47601">
        <w:rPr>
          <w:b/>
          <w:bCs/>
          <w:sz w:val="28"/>
          <w:szCs w:val="28"/>
        </w:rPr>
        <w:t>FOR COMPLETION BY THE SIXTH FORM ADMINISTRATOR:</w:t>
      </w:r>
    </w:p>
    <w:p w14:paraId="05CCC8AB" w14:textId="77777777" w:rsidR="00C47601" w:rsidRDefault="00C47601" w:rsidP="00C47601">
      <w:pPr>
        <w:spacing w:after="0" w:line="240" w:lineRule="auto"/>
        <w:jc w:val="center"/>
        <w:rPr>
          <w:b/>
          <w:bCs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C47601" w:rsidRPr="00D947D9" w14:paraId="13A9971F" w14:textId="77777777" w:rsidTr="00C47601">
        <w:trPr>
          <w:trHeight w:val="41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D24856" w14:textId="3B08DB51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Unauthorised Absences (Yes/No):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C9F5" w14:textId="77777777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 </w:t>
            </w:r>
          </w:p>
        </w:tc>
      </w:tr>
      <w:tr w:rsidR="00C47601" w:rsidRPr="00D947D9" w14:paraId="0EA73C6B" w14:textId="77777777" w:rsidTr="00C47601">
        <w:trPr>
          <w:trHeight w:val="41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172EF1" w14:textId="47D54FB4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Percentage Attendance (%):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0B39C" w14:textId="77777777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C47601" w:rsidRPr="00D947D9" w14:paraId="0D538D60" w14:textId="77777777" w:rsidTr="00C47601">
        <w:trPr>
          <w:trHeight w:val="41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C5990E" w14:textId="369C7239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Approval Signature (Head of Sixth Form)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9329" w14:textId="77777777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  <w:tr w:rsidR="00C47601" w:rsidRPr="00D947D9" w14:paraId="3AEED389" w14:textId="77777777" w:rsidTr="00C47601">
        <w:trPr>
          <w:trHeight w:val="41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634A8E" w14:textId="410C35DF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09A5" w14:textId="77777777" w:rsidR="00C47601" w:rsidRPr="00D947D9" w:rsidRDefault="00C47601" w:rsidP="001C4254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en-GB"/>
              </w:rPr>
            </w:pPr>
            <w:r w:rsidRPr="00D947D9">
              <w:rPr>
                <w:rFonts w:ascii="Aptos Narrow" w:eastAsia="Times New Roman" w:hAnsi="Aptos Narrow"/>
                <w:color w:val="000000"/>
                <w:lang w:eastAsia="en-GB"/>
              </w:rPr>
              <w:t> </w:t>
            </w:r>
          </w:p>
        </w:tc>
      </w:tr>
    </w:tbl>
    <w:p w14:paraId="47DD7111" w14:textId="77777777" w:rsidR="00C47601" w:rsidRDefault="00C47601" w:rsidP="00C47601">
      <w:pPr>
        <w:spacing w:after="0" w:line="240" w:lineRule="auto"/>
        <w:rPr>
          <w:b/>
          <w:bCs/>
        </w:rPr>
      </w:pPr>
    </w:p>
    <w:p w14:paraId="7804A24C" w14:textId="070E2437" w:rsidR="00C47601" w:rsidRDefault="00C47601" w:rsidP="00C47601">
      <w:pPr>
        <w:spacing w:after="0" w:line="240" w:lineRule="auto"/>
      </w:pPr>
      <w:r>
        <w:t>The following types of cost may be claimed for reimbursement and payments will be made in respect of costs related to staying on in education, which include:</w:t>
      </w:r>
    </w:p>
    <w:p w14:paraId="3CCFEAAE" w14:textId="7D2A9AE7" w:rsidR="00C47601" w:rsidRDefault="00C47601" w:rsidP="00B755A6">
      <w:pPr>
        <w:pStyle w:val="ListParagraph"/>
        <w:numPr>
          <w:ilvl w:val="0"/>
          <w:numId w:val="5"/>
        </w:numPr>
        <w:spacing w:after="0" w:line="240" w:lineRule="auto"/>
      </w:pPr>
      <w:r>
        <w:t>Costs of Transport</w:t>
      </w:r>
    </w:p>
    <w:p w14:paraId="55902923" w14:textId="5D73DC6E" w:rsidR="00C47601" w:rsidRDefault="00C47601" w:rsidP="00C47601">
      <w:pPr>
        <w:pStyle w:val="ListParagraph"/>
        <w:numPr>
          <w:ilvl w:val="0"/>
          <w:numId w:val="5"/>
        </w:numPr>
        <w:spacing w:after="0" w:line="240" w:lineRule="auto"/>
      </w:pPr>
      <w:r>
        <w:t>Books &amp; Equipment</w:t>
      </w:r>
      <w:r w:rsidR="00CF1CFF">
        <w:t xml:space="preserve"> (including cost of the sixth form planner)</w:t>
      </w:r>
    </w:p>
    <w:p w14:paraId="61F6D0A4" w14:textId="3240152E" w:rsidR="00C47601" w:rsidRDefault="00B755A6" w:rsidP="00C47601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Essential </w:t>
      </w:r>
      <w:r w:rsidR="00C47601">
        <w:t xml:space="preserve">Educational </w:t>
      </w:r>
      <w:r>
        <w:t xml:space="preserve">Field </w:t>
      </w:r>
      <w:r w:rsidR="00C47601">
        <w:t>Trips</w:t>
      </w:r>
      <w:r>
        <w:t xml:space="preserve"> specifically related to curriculum</w:t>
      </w:r>
    </w:p>
    <w:p w14:paraId="4A14E6C8" w14:textId="12768290" w:rsidR="00B755A6" w:rsidRDefault="00B755A6" w:rsidP="00C47601">
      <w:pPr>
        <w:pStyle w:val="ListParagraph"/>
        <w:numPr>
          <w:ilvl w:val="0"/>
          <w:numId w:val="5"/>
        </w:numPr>
        <w:spacing w:after="0" w:line="240" w:lineRule="auto"/>
      </w:pPr>
      <w:r>
        <w:t>Help with travel costs to attend university open days and interviews</w:t>
      </w:r>
    </w:p>
    <w:p w14:paraId="6AEE8499" w14:textId="49E00770" w:rsidR="00C47601" w:rsidRDefault="00C47601" w:rsidP="00C47601">
      <w:pPr>
        <w:pStyle w:val="ListParagraph"/>
        <w:numPr>
          <w:ilvl w:val="0"/>
          <w:numId w:val="5"/>
        </w:numPr>
        <w:spacing w:after="0" w:line="240" w:lineRule="auto"/>
      </w:pPr>
      <w:r>
        <w:t>ICT Equipment</w:t>
      </w:r>
      <w:r w:rsidR="00CF1CFF">
        <w:t xml:space="preserve"> (Laptops, PCs, tablets suitable for an educational environment – </w:t>
      </w:r>
      <w:r w:rsidR="00CF1CFF">
        <w:rPr>
          <w:b/>
          <w:bCs/>
        </w:rPr>
        <w:t xml:space="preserve">please speak to a member of the sixth form team </w:t>
      </w:r>
      <w:r w:rsidR="00CF1CFF" w:rsidRPr="00B755A6">
        <w:rPr>
          <w:b/>
          <w:bCs/>
          <w:u w:val="single"/>
        </w:rPr>
        <w:t>before</w:t>
      </w:r>
      <w:r w:rsidR="00CF1CFF">
        <w:rPr>
          <w:b/>
          <w:bCs/>
        </w:rPr>
        <w:t xml:space="preserve"> purchasing</w:t>
      </w:r>
      <w:r w:rsidR="00B755A6">
        <w:t xml:space="preserve"> as items may not be authorised and payment not made)</w:t>
      </w:r>
    </w:p>
    <w:p w14:paraId="3104909B" w14:textId="77777777" w:rsidR="00CF1CFF" w:rsidRDefault="00CF1CFF" w:rsidP="00CF1CFF">
      <w:pPr>
        <w:spacing w:after="0" w:line="240" w:lineRule="auto"/>
      </w:pPr>
    </w:p>
    <w:p w14:paraId="3A8680FC" w14:textId="52F5B78A" w:rsidR="00CF1CFF" w:rsidRDefault="00CF1CFF" w:rsidP="00CF1CFF">
      <w:pPr>
        <w:spacing w:after="0" w:line="240" w:lineRule="auto"/>
      </w:pPr>
      <w:r>
        <w:t xml:space="preserve">Assistance towards your catering account </w:t>
      </w:r>
      <w:r w:rsidR="00B755A6">
        <w:t>is available and, along with any assistance for specific educational trips, will be credited to your ParentPay account</w:t>
      </w:r>
    </w:p>
    <w:p w14:paraId="2592481D" w14:textId="77777777" w:rsidR="003E690B" w:rsidRDefault="003E690B" w:rsidP="00CF1CFF">
      <w:pPr>
        <w:spacing w:after="0" w:line="240" w:lineRule="auto"/>
      </w:pPr>
    </w:p>
    <w:p w14:paraId="32E8DC25" w14:textId="13B5E624" w:rsidR="003E690B" w:rsidRPr="003E690B" w:rsidRDefault="003E690B" w:rsidP="003E690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755A6">
        <w:rPr>
          <w:b/>
          <w:bCs/>
          <w:sz w:val="28"/>
          <w:szCs w:val="28"/>
          <w:highlight w:val="yellow"/>
        </w:rPr>
        <w:t xml:space="preserve">***Please send the completed form to </w:t>
      </w:r>
      <w:hyperlink r:id="rId11" w:history="1">
        <w:r w:rsidRPr="00B755A6">
          <w:rPr>
            <w:rStyle w:val="Hyperlink"/>
            <w:b/>
            <w:bCs/>
            <w:sz w:val="28"/>
            <w:szCs w:val="28"/>
            <w:highlight w:val="yellow"/>
          </w:rPr>
          <w:t>finance@bwcat.org</w:t>
        </w:r>
      </w:hyperlink>
      <w:r w:rsidRPr="00B755A6">
        <w:rPr>
          <w:b/>
          <w:bCs/>
          <w:sz w:val="28"/>
          <w:szCs w:val="28"/>
          <w:highlight w:val="yellow"/>
        </w:rPr>
        <w:t xml:space="preserve"> and, if complete &amp; correct, payment will be made in the next payment run***</w:t>
      </w:r>
    </w:p>
    <w:p w14:paraId="0D5C51FD" w14:textId="77777777" w:rsidR="003E690B" w:rsidRDefault="003E690B" w:rsidP="00CF1CFF">
      <w:pPr>
        <w:spacing w:after="0" w:line="240" w:lineRule="auto"/>
        <w:rPr>
          <w:u w:val="single"/>
        </w:rPr>
      </w:pPr>
    </w:p>
    <w:p w14:paraId="13157526" w14:textId="77777777" w:rsidR="003E690B" w:rsidRPr="003E690B" w:rsidRDefault="003E690B" w:rsidP="00CF1CFF">
      <w:pPr>
        <w:spacing w:after="0" w:line="240" w:lineRule="auto"/>
      </w:pPr>
    </w:p>
    <w:p w14:paraId="716D4E1D" w14:textId="77777777" w:rsidR="00C47601" w:rsidRPr="00C47601" w:rsidRDefault="00C47601" w:rsidP="00C47601">
      <w:pPr>
        <w:spacing w:after="0" w:line="240" w:lineRule="auto"/>
        <w:jc w:val="center"/>
        <w:rPr>
          <w:b/>
          <w:bCs/>
        </w:rPr>
      </w:pPr>
    </w:p>
    <w:p w14:paraId="7F1C903B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02F23305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1914D57C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1BA15F20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408C6090" w14:textId="77777777" w:rsidR="00D947D9" w:rsidRPr="00D947D9" w:rsidRDefault="00D947D9" w:rsidP="00D947D9">
      <w:pPr>
        <w:spacing w:after="0" w:line="240" w:lineRule="auto"/>
        <w:rPr>
          <w:b/>
          <w:bCs/>
        </w:rPr>
      </w:pPr>
    </w:p>
    <w:p w14:paraId="5E1EA652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3B243FDA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71255DBB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5B446CD8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746CC849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71A881A8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06B94B23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21CAA8B6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668B4CF7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74DB816D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5E20678B" w14:textId="77777777" w:rsidR="00D947D9" w:rsidRDefault="00D947D9" w:rsidP="00D947D9">
      <w:pPr>
        <w:spacing w:after="0" w:line="240" w:lineRule="auto"/>
        <w:rPr>
          <w:b/>
          <w:bCs/>
        </w:rPr>
      </w:pPr>
    </w:p>
    <w:p w14:paraId="26577F5E" w14:textId="77777777" w:rsidR="00D947D9" w:rsidRPr="00D947D9" w:rsidRDefault="00D947D9" w:rsidP="00D947D9">
      <w:pPr>
        <w:spacing w:after="0" w:line="240" w:lineRule="auto"/>
        <w:rPr>
          <w:b/>
          <w:bCs/>
        </w:rPr>
      </w:pPr>
    </w:p>
    <w:p w14:paraId="2A735954" w14:textId="4761AC69" w:rsidR="00B74C4E" w:rsidRPr="00B74C4E" w:rsidRDefault="00B74C4E" w:rsidP="00B74C4E">
      <w:pPr>
        <w:spacing w:after="0" w:line="240" w:lineRule="auto"/>
      </w:pPr>
    </w:p>
    <w:sectPr w:rsidR="00B74C4E" w:rsidRPr="00B74C4E" w:rsidSect="0042217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78C5" w14:textId="77777777" w:rsidR="008D7205" w:rsidRDefault="008D7205" w:rsidP="0022471E">
      <w:pPr>
        <w:spacing w:after="0" w:line="240" w:lineRule="auto"/>
      </w:pPr>
      <w:r>
        <w:separator/>
      </w:r>
    </w:p>
  </w:endnote>
  <w:endnote w:type="continuationSeparator" w:id="0">
    <w:p w14:paraId="4D51078E" w14:textId="77777777" w:rsidR="008D7205" w:rsidRDefault="008D7205" w:rsidP="00224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68B6" w14:textId="77777777" w:rsidR="0042217A" w:rsidRDefault="004221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55D8" w14:textId="77777777" w:rsidR="00CC1741" w:rsidRPr="00A14DCD" w:rsidRDefault="00B2110A" w:rsidP="0022471E">
    <w:pPr>
      <w:pStyle w:val="NoSpacing"/>
      <w:rPr>
        <w:rFonts w:ascii="Arial" w:hAnsi="Arial" w:cs="Arial"/>
        <w:b/>
        <w:color w:val="2BA647"/>
        <w:sz w:val="16"/>
        <w:szCs w:val="16"/>
      </w:rPr>
    </w:pPr>
    <w:hyperlink r:id="rId1" w:history="1">
      <w:r w:rsidRPr="00A14DCD">
        <w:rPr>
          <w:rStyle w:val="Hyperlink"/>
          <w:rFonts w:ascii="Arial" w:hAnsi="Arial" w:cs="Arial"/>
          <w:b/>
          <w:color w:val="2BA647"/>
          <w:sz w:val="16"/>
          <w:szCs w:val="16"/>
          <w:u w:val="none"/>
        </w:rPr>
        <w:t>www.bishopwheelercatholicacademytrust.org</w:t>
      </w:r>
    </w:hyperlink>
  </w:p>
  <w:p w14:paraId="6F6011AA" w14:textId="77777777" w:rsidR="00B2110A" w:rsidRDefault="00B2110A" w:rsidP="0022471E">
    <w:pPr>
      <w:pStyle w:val="NoSpacing"/>
      <w:rPr>
        <w:rFonts w:ascii="Arial" w:hAnsi="Arial" w:cs="Arial"/>
        <w:b/>
        <w:sz w:val="14"/>
        <w:szCs w:val="14"/>
      </w:rPr>
    </w:pPr>
  </w:p>
  <w:p w14:paraId="53928A90" w14:textId="77777777" w:rsidR="00CC1741" w:rsidRPr="00CC1741" w:rsidRDefault="00CC1741" w:rsidP="0022471E">
    <w:pPr>
      <w:pStyle w:val="NoSpacing"/>
      <w:rPr>
        <w:rFonts w:ascii="Arial" w:hAnsi="Arial" w:cs="Arial"/>
        <w:sz w:val="15"/>
        <w:szCs w:val="15"/>
      </w:rPr>
    </w:pPr>
    <w:r w:rsidRPr="00B513A5">
      <w:rPr>
        <w:rFonts w:ascii="Arial" w:hAnsi="Arial" w:cs="Arial"/>
        <w:b/>
        <w:sz w:val="16"/>
        <w:szCs w:val="16"/>
      </w:rPr>
      <w:t>The Bishop Wheeler Catholic Academy Trust</w:t>
    </w:r>
    <w:r w:rsidRPr="00CC1741">
      <w:rPr>
        <w:rFonts w:ascii="Arial" w:hAnsi="Arial" w:cs="Arial"/>
        <w:sz w:val="15"/>
        <w:szCs w:val="15"/>
      </w:rPr>
      <w:t xml:space="preserve"> is a charity and a company limited by guarantee, registered in England and Wales</w:t>
    </w:r>
  </w:p>
  <w:p w14:paraId="37DA8E0E" w14:textId="77777777" w:rsidR="00CC1741" w:rsidRPr="00CC1741" w:rsidRDefault="00CC1741" w:rsidP="0022471E">
    <w:pPr>
      <w:pStyle w:val="NoSpacing"/>
      <w:rPr>
        <w:rFonts w:ascii="Arial" w:hAnsi="Arial" w:cs="Arial"/>
        <w:sz w:val="16"/>
        <w:szCs w:val="16"/>
      </w:rPr>
    </w:pPr>
  </w:p>
  <w:p w14:paraId="56887D76" w14:textId="77777777" w:rsidR="00CC1741" w:rsidRPr="00CC1741" w:rsidRDefault="00CC1741" w:rsidP="0022471E">
    <w:pPr>
      <w:pStyle w:val="NoSpacing"/>
      <w:rPr>
        <w:rFonts w:ascii="Arial" w:hAnsi="Arial" w:cs="Arial"/>
        <w:sz w:val="16"/>
        <w:szCs w:val="16"/>
      </w:rPr>
    </w:pPr>
    <w:r w:rsidRPr="00CC1741">
      <w:rPr>
        <w:rFonts w:ascii="Arial" w:hAnsi="Arial" w:cs="Arial"/>
        <w:sz w:val="16"/>
        <w:szCs w:val="16"/>
      </w:rPr>
      <w:t>Company Number:</w:t>
    </w:r>
    <w:r w:rsidRPr="00CC1741">
      <w:rPr>
        <w:rFonts w:ascii="Arial" w:hAnsi="Arial" w:cs="Arial"/>
        <w:sz w:val="16"/>
        <w:szCs w:val="16"/>
      </w:rPr>
      <w:tab/>
      <w:t>8399801</w:t>
    </w:r>
  </w:p>
  <w:p w14:paraId="4D41F18E" w14:textId="77777777" w:rsidR="00CC1741" w:rsidRPr="00CC1741" w:rsidRDefault="00CC1741" w:rsidP="0022471E">
    <w:pPr>
      <w:pStyle w:val="NoSpacing"/>
      <w:rPr>
        <w:rFonts w:ascii="Arial" w:hAnsi="Arial" w:cs="Arial"/>
        <w:sz w:val="16"/>
        <w:szCs w:val="16"/>
      </w:rPr>
    </w:pPr>
    <w:r w:rsidRPr="00CC1741">
      <w:rPr>
        <w:rFonts w:ascii="Arial" w:hAnsi="Arial" w:cs="Arial"/>
        <w:sz w:val="16"/>
        <w:szCs w:val="16"/>
      </w:rPr>
      <w:t xml:space="preserve">Registered Office: </w:t>
    </w:r>
    <w:r w:rsidRPr="00CC1741">
      <w:rPr>
        <w:rFonts w:ascii="Arial" w:hAnsi="Arial" w:cs="Arial"/>
        <w:sz w:val="16"/>
        <w:szCs w:val="16"/>
      </w:rPr>
      <w:tab/>
      <w:t>St. Mary’s Catholic High School, Bradford Road, Menston, LS29 6AE</w:t>
    </w:r>
  </w:p>
  <w:p w14:paraId="75DCBEAE" w14:textId="77777777" w:rsidR="00CC1741" w:rsidRPr="00CC1741" w:rsidRDefault="00CC1741" w:rsidP="0022471E">
    <w:pPr>
      <w:pStyle w:val="NoSpacing"/>
      <w:rPr>
        <w:rFonts w:ascii="Arial" w:hAnsi="Arial" w:cs="Arial"/>
        <w:sz w:val="16"/>
        <w:szCs w:val="16"/>
      </w:rPr>
    </w:pPr>
    <w:r w:rsidRPr="00CC1741">
      <w:rPr>
        <w:rFonts w:ascii="Arial" w:hAnsi="Arial" w:cs="Arial"/>
        <w:sz w:val="16"/>
        <w:szCs w:val="16"/>
      </w:rPr>
      <w:t>Telephone Number:</w:t>
    </w:r>
    <w:r w:rsidRPr="00CC1741">
      <w:rPr>
        <w:rFonts w:ascii="Arial" w:hAnsi="Arial" w:cs="Arial"/>
        <w:sz w:val="16"/>
        <w:szCs w:val="16"/>
      </w:rPr>
      <w:tab/>
      <w:t>01943 883000</w:t>
    </w:r>
  </w:p>
  <w:p w14:paraId="308C2135" w14:textId="77777777" w:rsidR="00CC1741" w:rsidRPr="0022471E" w:rsidRDefault="00CC1741" w:rsidP="0022471E">
    <w:pPr>
      <w:pStyle w:val="NoSpacing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60BA" w14:textId="77777777" w:rsidR="0042217A" w:rsidRDefault="00422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ACB45" w14:textId="77777777" w:rsidR="008D7205" w:rsidRDefault="008D7205" w:rsidP="0022471E">
      <w:pPr>
        <w:spacing w:after="0" w:line="240" w:lineRule="auto"/>
      </w:pPr>
      <w:r>
        <w:separator/>
      </w:r>
    </w:p>
  </w:footnote>
  <w:footnote w:type="continuationSeparator" w:id="0">
    <w:p w14:paraId="5DEF31E4" w14:textId="77777777" w:rsidR="008D7205" w:rsidRDefault="008D7205" w:rsidP="00224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A056" w14:textId="77777777" w:rsidR="0042217A" w:rsidRDefault="004221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250B" w14:textId="3ACAC72D" w:rsidR="00045F2C" w:rsidRDefault="00F06D73" w:rsidP="00254A84">
    <w:pPr>
      <w:pStyle w:val="Header"/>
      <w:tabs>
        <w:tab w:val="clear" w:pos="4513"/>
        <w:tab w:val="clear" w:pos="9026"/>
        <w:tab w:val="left" w:pos="3826"/>
      </w:tabs>
      <w:jc w:val="center"/>
      <w:rPr>
        <w:noProof/>
        <w:lang w:eastAsia="en-GB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6D30DE" wp14:editId="13758055">
              <wp:simplePos x="0" y="0"/>
              <wp:positionH relativeFrom="margin">
                <wp:align>left</wp:align>
              </wp:positionH>
              <wp:positionV relativeFrom="paragraph">
                <wp:posOffset>220980</wp:posOffset>
              </wp:positionV>
              <wp:extent cx="6134100" cy="95250"/>
              <wp:effectExtent l="0" t="0" r="0" b="0"/>
              <wp:wrapNone/>
              <wp:docPr id="122198113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100" cy="95250"/>
                      </a:xfrm>
                      <a:prstGeom prst="rect">
                        <a:avLst/>
                      </a:prstGeom>
                      <a:solidFill>
                        <a:srgbClr val="2BA64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54794B" id="Rectangle 1" o:spid="_x0000_s1026" style="position:absolute;margin-left:0;margin-top:17.4pt;width:483pt;height: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" fillcolor="#2ba647" stroked="f" strokeweight="2pt">
              <w10:wrap anchorx="margin"/>
            </v:rect>
          </w:pict>
        </mc:Fallback>
      </mc:AlternateContent>
    </w:r>
  </w:p>
  <w:p w14:paraId="45553B92" w14:textId="41B10FBE" w:rsidR="00F06D73" w:rsidRDefault="00F06D73" w:rsidP="00254A84">
    <w:pPr>
      <w:pStyle w:val="Header"/>
      <w:tabs>
        <w:tab w:val="clear" w:pos="4513"/>
        <w:tab w:val="clear" w:pos="9026"/>
        <w:tab w:val="left" w:pos="3826"/>
      </w:tabs>
      <w:jc w:val="center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9B8F942" wp14:editId="57F7A9D3">
          <wp:simplePos x="0" y="0"/>
          <wp:positionH relativeFrom="column">
            <wp:posOffset>3489325</wp:posOffset>
          </wp:positionH>
          <wp:positionV relativeFrom="paragraph">
            <wp:posOffset>30577</wp:posOffset>
          </wp:positionV>
          <wp:extent cx="2155825" cy="579005"/>
          <wp:effectExtent l="0" t="0" r="3175" b="5715"/>
          <wp:wrapNone/>
          <wp:docPr id="411727591" name="Picture 411727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t="19153" r="61789"/>
                  <a:stretch/>
                </pic:blipFill>
                <pic:spPr bwMode="auto">
                  <a:xfrm>
                    <a:off x="0" y="0"/>
                    <a:ext cx="2155825" cy="579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05F882" w14:textId="4DC42E2B" w:rsidR="0015438C" w:rsidRDefault="0015438C" w:rsidP="00254A84">
    <w:pPr>
      <w:pStyle w:val="Header"/>
      <w:tabs>
        <w:tab w:val="clear" w:pos="4513"/>
        <w:tab w:val="clear" w:pos="9026"/>
        <w:tab w:val="left" w:pos="3826"/>
      </w:tabs>
      <w:jc w:val="right"/>
      <w:rPr>
        <w:noProof/>
        <w:lang w:eastAsia="en-GB"/>
      </w:rPr>
    </w:pPr>
  </w:p>
  <w:p w14:paraId="7EC561F0" w14:textId="77777777" w:rsidR="00F06D73" w:rsidRPr="00F06D73" w:rsidRDefault="00F06D73" w:rsidP="00F06D73">
    <w:pPr>
      <w:pStyle w:val="Header"/>
      <w:tabs>
        <w:tab w:val="clear" w:pos="4513"/>
        <w:tab w:val="clear" w:pos="9026"/>
        <w:tab w:val="left" w:pos="3826"/>
      </w:tabs>
      <w:spacing w:after="0"/>
      <w:rPr>
        <w:noProof/>
        <w:sz w:val="12"/>
        <w:szCs w:val="12"/>
        <w:lang w:eastAsia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77B4" w14:textId="77777777" w:rsidR="0042217A" w:rsidRDefault="00422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775"/>
    <w:multiLevelType w:val="hybridMultilevel"/>
    <w:tmpl w:val="870EB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674E1"/>
    <w:multiLevelType w:val="hybridMultilevel"/>
    <w:tmpl w:val="5CA24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450A6"/>
    <w:multiLevelType w:val="multilevel"/>
    <w:tmpl w:val="7DB2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77C97"/>
    <w:multiLevelType w:val="hybridMultilevel"/>
    <w:tmpl w:val="F4343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E11AD"/>
    <w:multiLevelType w:val="hybridMultilevel"/>
    <w:tmpl w:val="B57CC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622658">
    <w:abstractNumId w:val="3"/>
  </w:num>
  <w:num w:numId="2" w16cid:durableId="1370377778">
    <w:abstractNumId w:val="1"/>
  </w:num>
  <w:num w:numId="3" w16cid:durableId="974067341">
    <w:abstractNumId w:val="2"/>
  </w:num>
  <w:num w:numId="4" w16cid:durableId="1583291748">
    <w:abstractNumId w:val="4"/>
  </w:num>
  <w:num w:numId="5" w16cid:durableId="407195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8C"/>
    <w:rsid w:val="000041EC"/>
    <w:rsid w:val="00017D87"/>
    <w:rsid w:val="00030C29"/>
    <w:rsid w:val="00045F2C"/>
    <w:rsid w:val="00062C26"/>
    <w:rsid w:val="00077C16"/>
    <w:rsid w:val="00081AFB"/>
    <w:rsid w:val="00085938"/>
    <w:rsid w:val="00091598"/>
    <w:rsid w:val="000A7FD2"/>
    <w:rsid w:val="000C695B"/>
    <w:rsid w:val="001152CD"/>
    <w:rsid w:val="00127FFA"/>
    <w:rsid w:val="00147362"/>
    <w:rsid w:val="0015438C"/>
    <w:rsid w:val="00161383"/>
    <w:rsid w:val="0016567F"/>
    <w:rsid w:val="001753CC"/>
    <w:rsid w:val="00180A96"/>
    <w:rsid w:val="001C2834"/>
    <w:rsid w:val="001D61BD"/>
    <w:rsid w:val="001D7FE1"/>
    <w:rsid w:val="00217D6E"/>
    <w:rsid w:val="00224204"/>
    <w:rsid w:val="0022471E"/>
    <w:rsid w:val="00241A90"/>
    <w:rsid w:val="00254A84"/>
    <w:rsid w:val="0025658B"/>
    <w:rsid w:val="00285F13"/>
    <w:rsid w:val="00287D1A"/>
    <w:rsid w:val="00291CF8"/>
    <w:rsid w:val="002B584E"/>
    <w:rsid w:val="002D6D8A"/>
    <w:rsid w:val="002E65FA"/>
    <w:rsid w:val="00336D04"/>
    <w:rsid w:val="00337494"/>
    <w:rsid w:val="003540CD"/>
    <w:rsid w:val="00355EA8"/>
    <w:rsid w:val="0035611D"/>
    <w:rsid w:val="0036705F"/>
    <w:rsid w:val="00367EAC"/>
    <w:rsid w:val="00374CE6"/>
    <w:rsid w:val="003A177F"/>
    <w:rsid w:val="003B74E7"/>
    <w:rsid w:val="003C6C0A"/>
    <w:rsid w:val="003D4FE4"/>
    <w:rsid w:val="003E690B"/>
    <w:rsid w:val="003F1391"/>
    <w:rsid w:val="0041080D"/>
    <w:rsid w:val="0041312B"/>
    <w:rsid w:val="004141F3"/>
    <w:rsid w:val="004156EF"/>
    <w:rsid w:val="0042217A"/>
    <w:rsid w:val="0042529E"/>
    <w:rsid w:val="00426ED9"/>
    <w:rsid w:val="004478F5"/>
    <w:rsid w:val="00472BBE"/>
    <w:rsid w:val="004742F5"/>
    <w:rsid w:val="0049347B"/>
    <w:rsid w:val="004945B4"/>
    <w:rsid w:val="004958A0"/>
    <w:rsid w:val="004C02C5"/>
    <w:rsid w:val="0052195E"/>
    <w:rsid w:val="00562FD0"/>
    <w:rsid w:val="005940FB"/>
    <w:rsid w:val="005A6BAD"/>
    <w:rsid w:val="005B0951"/>
    <w:rsid w:val="005C0429"/>
    <w:rsid w:val="005D20EA"/>
    <w:rsid w:val="005E0411"/>
    <w:rsid w:val="005E1738"/>
    <w:rsid w:val="005E714E"/>
    <w:rsid w:val="006021A6"/>
    <w:rsid w:val="006049D6"/>
    <w:rsid w:val="00611036"/>
    <w:rsid w:val="00630458"/>
    <w:rsid w:val="006561A3"/>
    <w:rsid w:val="0066388B"/>
    <w:rsid w:val="00667DC7"/>
    <w:rsid w:val="00693A05"/>
    <w:rsid w:val="006952C9"/>
    <w:rsid w:val="006B1B74"/>
    <w:rsid w:val="006B5A9D"/>
    <w:rsid w:val="006B7107"/>
    <w:rsid w:val="006F142F"/>
    <w:rsid w:val="006F75E2"/>
    <w:rsid w:val="00702A1A"/>
    <w:rsid w:val="00702FB4"/>
    <w:rsid w:val="0072179F"/>
    <w:rsid w:val="0072749D"/>
    <w:rsid w:val="00741490"/>
    <w:rsid w:val="00741BD9"/>
    <w:rsid w:val="00777A7A"/>
    <w:rsid w:val="00792D46"/>
    <w:rsid w:val="007B068D"/>
    <w:rsid w:val="007B5496"/>
    <w:rsid w:val="007C642B"/>
    <w:rsid w:val="007D1520"/>
    <w:rsid w:val="007D2ED6"/>
    <w:rsid w:val="007D31F4"/>
    <w:rsid w:val="007E02B7"/>
    <w:rsid w:val="0080703B"/>
    <w:rsid w:val="00822E1D"/>
    <w:rsid w:val="00825A63"/>
    <w:rsid w:val="00827AF1"/>
    <w:rsid w:val="00854CA9"/>
    <w:rsid w:val="0086352C"/>
    <w:rsid w:val="0088767A"/>
    <w:rsid w:val="00887729"/>
    <w:rsid w:val="00890ACE"/>
    <w:rsid w:val="008B0EA7"/>
    <w:rsid w:val="008D7205"/>
    <w:rsid w:val="008E633D"/>
    <w:rsid w:val="008E6D32"/>
    <w:rsid w:val="008E7B6A"/>
    <w:rsid w:val="008F00F6"/>
    <w:rsid w:val="00903A8D"/>
    <w:rsid w:val="00906EF5"/>
    <w:rsid w:val="00912396"/>
    <w:rsid w:val="00936C7F"/>
    <w:rsid w:val="009459C9"/>
    <w:rsid w:val="009673AE"/>
    <w:rsid w:val="009742AB"/>
    <w:rsid w:val="00980E9C"/>
    <w:rsid w:val="009A607B"/>
    <w:rsid w:val="009B702A"/>
    <w:rsid w:val="009D664A"/>
    <w:rsid w:val="00A04B92"/>
    <w:rsid w:val="00A14DCD"/>
    <w:rsid w:val="00A256C1"/>
    <w:rsid w:val="00A42807"/>
    <w:rsid w:val="00A55AAD"/>
    <w:rsid w:val="00A60F9E"/>
    <w:rsid w:val="00A631D1"/>
    <w:rsid w:val="00A8776C"/>
    <w:rsid w:val="00AA1C9A"/>
    <w:rsid w:val="00AB7995"/>
    <w:rsid w:val="00AD1A6F"/>
    <w:rsid w:val="00AF2E29"/>
    <w:rsid w:val="00AF488D"/>
    <w:rsid w:val="00B0534D"/>
    <w:rsid w:val="00B100CD"/>
    <w:rsid w:val="00B1481E"/>
    <w:rsid w:val="00B2110A"/>
    <w:rsid w:val="00B35908"/>
    <w:rsid w:val="00B473D5"/>
    <w:rsid w:val="00B513A5"/>
    <w:rsid w:val="00B62170"/>
    <w:rsid w:val="00B630D1"/>
    <w:rsid w:val="00B74C4E"/>
    <w:rsid w:val="00B755A6"/>
    <w:rsid w:val="00B85E98"/>
    <w:rsid w:val="00BE7900"/>
    <w:rsid w:val="00BF0E25"/>
    <w:rsid w:val="00BF1C3B"/>
    <w:rsid w:val="00BF7ECD"/>
    <w:rsid w:val="00C01DFB"/>
    <w:rsid w:val="00C03FA1"/>
    <w:rsid w:val="00C253AC"/>
    <w:rsid w:val="00C31A50"/>
    <w:rsid w:val="00C40793"/>
    <w:rsid w:val="00C47601"/>
    <w:rsid w:val="00C47926"/>
    <w:rsid w:val="00C5252D"/>
    <w:rsid w:val="00C87595"/>
    <w:rsid w:val="00C92055"/>
    <w:rsid w:val="00CC1741"/>
    <w:rsid w:val="00CF009D"/>
    <w:rsid w:val="00CF1CFF"/>
    <w:rsid w:val="00D477F4"/>
    <w:rsid w:val="00D67185"/>
    <w:rsid w:val="00D947D9"/>
    <w:rsid w:val="00DB2DE5"/>
    <w:rsid w:val="00DC2A0A"/>
    <w:rsid w:val="00DD2DBA"/>
    <w:rsid w:val="00DD4662"/>
    <w:rsid w:val="00E01105"/>
    <w:rsid w:val="00E060F8"/>
    <w:rsid w:val="00E14CAF"/>
    <w:rsid w:val="00E1582A"/>
    <w:rsid w:val="00E631B8"/>
    <w:rsid w:val="00E82F09"/>
    <w:rsid w:val="00E83DFB"/>
    <w:rsid w:val="00EC201E"/>
    <w:rsid w:val="00ED0048"/>
    <w:rsid w:val="00ED18BF"/>
    <w:rsid w:val="00EE5220"/>
    <w:rsid w:val="00EE6425"/>
    <w:rsid w:val="00F06D73"/>
    <w:rsid w:val="00F10258"/>
    <w:rsid w:val="00F24226"/>
    <w:rsid w:val="00F34CB4"/>
    <w:rsid w:val="00F47FBA"/>
    <w:rsid w:val="00F83D88"/>
    <w:rsid w:val="00F86B28"/>
    <w:rsid w:val="00F91E94"/>
    <w:rsid w:val="00F94227"/>
    <w:rsid w:val="00FA3C63"/>
    <w:rsid w:val="00FB7A53"/>
    <w:rsid w:val="00FC436F"/>
    <w:rsid w:val="00FC45FC"/>
    <w:rsid w:val="00FC668E"/>
    <w:rsid w:val="00F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E14A6E"/>
  <w15:docId w15:val="{BD07F0DC-2757-4FFE-AA9C-31A21081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C9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7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247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47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2471E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22471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E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B2110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A1C9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AA1C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1C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A04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nance@bwcat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hopwheelercatholicacademytrust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HR\School%20letterheads%20&amp;%20logos\BLANK%20Trust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55EE2C6B1B0540A1FD62AC55E97B11" ma:contentTypeVersion="19" ma:contentTypeDescription="Create a new document." ma:contentTypeScope="" ma:versionID="4edf903157aa10042bc8224a2e2829f2">
  <xsd:schema xmlns:xsd="http://www.w3.org/2001/XMLSchema" xmlns:xs="http://www.w3.org/2001/XMLSchema" xmlns:p="http://schemas.microsoft.com/office/2006/metadata/properties" xmlns:ns2="4eaaa98b-8c92-4d0a-a522-aa28713dd3a5" xmlns:ns3="9dbb14fb-e44f-4815-8d2e-96feb93967e5" targetNamespace="http://schemas.microsoft.com/office/2006/metadata/properties" ma:root="true" ma:fieldsID="8b1c8246fd6da2f7503140cbbf71d75b" ns2:_="" ns3:_="">
    <xsd:import namespace="4eaaa98b-8c92-4d0a-a522-aa28713dd3a5"/>
    <xsd:import namespace="9dbb14fb-e44f-4815-8d2e-96feb93967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Location" minOccurs="0"/>
                <xsd:element ref="ns3:MediaServiceObjectDetectorVersions" minOccurs="0"/>
                <xsd:element ref="ns3:Hyperlink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aa98b-8c92-4d0a-a522-aa28713dd3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daae7f3-8ff6-4f2b-86d4-9fb6da00de8c}" ma:internalName="TaxCatchAll" ma:showField="CatchAllData" ma:web="4eaaa98b-8c92-4d0a-a522-aa28713dd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b14fb-e44f-4815-8d2e-96feb9396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89f795-1154-48fb-af1f-d783f3383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yperlink" ma:index="25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aa98b-8c92-4d0a-a522-aa28713dd3a5" xsi:nil="true"/>
    <lcf76f155ced4ddcb4097134ff3c332f xmlns="9dbb14fb-e44f-4815-8d2e-96feb93967e5">
      <Terms xmlns="http://schemas.microsoft.com/office/infopath/2007/PartnerControls"/>
    </lcf76f155ced4ddcb4097134ff3c332f>
    <_Flow_SignoffStatus xmlns="9dbb14fb-e44f-4815-8d2e-96feb93967e5" xsi:nil="true"/>
    <Hyperlink xmlns="9dbb14fb-e44f-4815-8d2e-96feb93967e5">
      <Url xsi:nil="true"/>
      <Description xsi:nil="true"/>
    </Hyperlink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5E96A-5014-4630-94F5-C4B3C2A4D88E}"/>
</file>

<file path=customXml/itemProps2.xml><?xml version="1.0" encoding="utf-8"?>
<ds:datastoreItem xmlns:ds="http://schemas.openxmlformats.org/officeDocument/2006/customXml" ds:itemID="{A582C2D9-BB1C-4086-93E0-548F2122F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6ECCB-2D46-46F5-9568-CB7734238894}">
  <ds:schemaRefs>
    <ds:schemaRef ds:uri="http://schemas.microsoft.com/office/2006/metadata/properties"/>
    <ds:schemaRef ds:uri="http://schemas.microsoft.com/office/infopath/2007/PartnerControls"/>
    <ds:schemaRef ds:uri="4eaaa98b-8c92-4d0a-a522-aa28713dd3a5"/>
    <ds:schemaRef ds:uri="9dbb14fb-e44f-4815-8d2e-96feb93967e5"/>
  </ds:schemaRefs>
</ds:datastoreItem>
</file>

<file path=customXml/itemProps4.xml><?xml version="1.0" encoding="utf-8"?>
<ds:datastoreItem xmlns:ds="http://schemas.openxmlformats.org/officeDocument/2006/customXml" ds:itemID="{026F6CB0-DE55-4B62-B783-183079C7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Trust letterhead</Template>
  <TotalTime>1</TotalTime>
  <Pages>2</Pages>
  <Words>324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Mary's Menston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C.armitage</dc:creator>
  <cp:lastModifiedBy>Fionnuala Lydon</cp:lastModifiedBy>
  <cp:revision>2</cp:revision>
  <cp:lastPrinted>2022-05-06T13:31:00Z</cp:lastPrinted>
  <dcterms:created xsi:type="dcterms:W3CDTF">2026-09-03T11:19:00Z</dcterms:created>
  <dcterms:modified xsi:type="dcterms:W3CDTF">2026-09-03T11:19:00Z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0x0101008A55EE2C6B1B0540A1FD62AC55E97B11</vt:lpwstr>
  </property>
  <property fmtid="{D5CDD505-2E9C-101B-9397-08002B2CF9AE}" pid="3" name="Order">
    <vt:r8>11400</vt:r8>
  </property>
  <property fmtid="{D5CDD505-2E9C-101B-9397-08002B2CF9AE}" pid="4" name="MediaServiceImageTags">
    <vt:lpwstr/>
  </property>
</Properties>
</file>